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E66" w:rsidRDefault="00B40E66" w:rsidP="00227B8A">
      <w:pPr>
        <w:widowControl/>
        <w:spacing w:line="450" w:lineRule="atLeast"/>
        <w:jc w:val="center"/>
        <w:rPr>
          <w:rFonts w:ascii="Arial" w:hAnsi="Arial" w:cs="Arial"/>
          <w:color w:val="333333"/>
          <w:kern w:val="0"/>
          <w:sz w:val="24"/>
          <w:szCs w:val="24"/>
        </w:rPr>
        <w:sectPr w:rsidR="00B40E66" w:rsidSect="00D17F1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http://jyt.hunan.gov.cn/jyt/sjyt/hnzxxjsfzzx/jsfzzxtzgg/202012/13973057/images/56583f72e5a149939f28149a03d2ae1b.png" style="width:411.75pt;height:639.75pt;visibility:visible">
            <v:imagedata r:id="rId12" o:title="" croptop="8060f" cropbottom="2615f" cropleft="7659f" cropright="8867f"/>
          </v:shape>
        </w:pict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 id="图片 2" o:spid="_x0000_i1026" type="#_x0000_t75" alt="http://jyt.hunan.gov.cn/jyt/sjyt/hnzxxjsfzzx/jsfzzxtzgg/202012/13973057/images/4aeb1b4a951f41c5ad8240da7a8dae46.png" style="width:414pt;height:651.75pt;visibility:visible">
            <v:imagedata r:id="rId13" o:title="" croptop="4737f" cropbottom="1797f" cropleft="7250f" cropright="5502f"/>
          </v:shape>
        </w:pict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 id="图片 3" o:spid="_x0000_i1027" type="#_x0000_t75" alt="http://jyt.hunan.gov.cn/jyt/sjyt/hnzxxjsfzzx/jsfzzxtzgg/202012/13973057/images/2f34684ac2314f879edbe89fe03c5258.png" style="width:426pt;height:633.75pt;visibility:visible">
            <v:imagedata r:id="rId14" o:title="" croptop="3310f" cropbottom="3390f" cropleft="5977f" cropright="6038f"/>
          </v:shape>
        </w:pict>
      </w: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 id="图片 4" o:spid="_x0000_i1028" type="#_x0000_t75" alt="http://jyt.hunan.gov.cn/jyt/sjyt/hnzxxjsfzzx/jsfzzxtzgg/202012/13973057/images/1aab69e1231f4c29ac109b3b92071e06.png" style="width:429.75pt;height:655.5pt;visibility:visible">
            <v:imagedata r:id="rId15" o:title="" croptop="4250f" cropbottom="1295f" cropleft="5977f" cropright="6038f"/>
          </v:shape>
        </w:pict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 id="图片 5" o:spid="_x0000_i1029" type="#_x0000_t75" alt="http://jyt.hunan.gov.cn/jyt/sjyt/hnzxxjsfzzx/jsfzzxtzgg/202012/13973057/images/13c53a94559646daaff53a1c79440322.png" style="width:421.5pt;height:637.5pt;visibility:visible">
            <v:imagedata r:id="rId16" o:title="" croptop="4594f" cropbottom="2226f" cropleft="5973f" cropright="6034f"/>
          </v:shape>
        </w:pict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 id="图片 6" o:spid="_x0000_i1030" type="#_x0000_t75" alt="http://jyt.hunan.gov.cn/jyt/sjyt/hnzxxjsfzzx/jsfzzxtzgg/202012/13973057/images/6f70fb79097144e18d5bc24f899eff4a.png" style="width:432.75pt;height:656.25pt;visibility:visible">
            <v:imagedata r:id="rId17" o:title="" croptop="4737f" cropbottom="2555f" cropleft="5973f" cropright="6034f"/>
          </v:shape>
        </w:pict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 id="图片 7" o:spid="_x0000_i1031" type="#_x0000_t75" alt="http://jyt.hunan.gov.cn/jyt/sjyt/hnzxxjsfzzx/jsfzzxtzgg/202012/13973057/images/ec7df579187141fc8512df8246eb9cf9.png" style="width:423.75pt;height:653.25pt;visibility:visible">
            <v:imagedata r:id="rId18" o:title="" croptop="5646f" cropbottom="2192f" cropleft="5973f" cropright="7257f"/>
          </v:shape>
        </w:pict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 id="图片 8" o:spid="_x0000_i1032" type="#_x0000_t75" alt="http://jyt.hunan.gov.cn/jyt/sjyt/hnzxxjsfzzx/jsfzzxtzgg/202012/13973057/images/91c32a4cc91f4202bc70845cf2e317c4.png" style="width:407.25pt;height:664.5pt;visibility:visible">
            <v:imagedata r:id="rId19" o:title="" croptop="5176f" cropbottom="335f" cropleft="7198f" cropright="7198f"/>
          </v:shape>
        </w:pict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 id="图片 9" o:spid="_x0000_i1033" type="#_x0000_t75" alt="http://jyt.hunan.gov.cn/jyt/sjyt/hnzxxjsfzzx/jsfzzxtzgg/202012/13973057/images/c6c677cf4db74ed1804cda043077282d.png" style="width:460.5pt;height:670.5pt;visibility:visible">
            <v:imagedata r:id="rId20" o:title="" croptop="5022f" cropbottom="148f" cropleft="3535f" cropright="4695f"/>
          </v:shape>
        </w:pict>
      </w:r>
      <w:r w:rsidRPr="00A66ACE">
        <w:rPr>
          <w:rFonts w:ascii="Arial" w:hAnsi="Arial" w:cs="Arial"/>
          <w:color w:val="333333"/>
          <w:kern w:val="0"/>
          <w:sz w:val="24"/>
          <w:szCs w:val="24"/>
        </w:rPr>
        <w:br/>
      </w:r>
    </w:p>
    <w:p w:rsidR="00B40E66" w:rsidRPr="00A66ACE" w:rsidRDefault="00B40E66" w:rsidP="00227B8A">
      <w:pPr>
        <w:widowControl/>
        <w:spacing w:line="450" w:lineRule="atLeast"/>
        <w:ind w:firstLine="300"/>
        <w:rPr>
          <w:rFonts w:ascii="Arial" w:hAnsi="Arial" w:cs="Arial"/>
          <w:color w:val="333333"/>
          <w:kern w:val="0"/>
          <w:sz w:val="24"/>
          <w:szCs w:val="24"/>
        </w:rPr>
      </w:pPr>
      <w:r w:rsidRPr="0063359D">
        <w:rPr>
          <w:rFonts w:ascii="Arial" w:hAnsi="Arial" w:cs="Arial"/>
          <w:noProof/>
          <w:color w:val="333333"/>
          <w:kern w:val="0"/>
          <w:sz w:val="24"/>
          <w:szCs w:val="24"/>
        </w:rPr>
        <w:pict>
          <v:shape id="图片 10" o:spid="_x0000_i1034" type="#_x0000_t75" alt="http://jyt.hunan.gov.cn/jyt/sjyt/hnzxxjsfzzx/jsfzzxtzgg/202012/13973057/images/b8624bbf122a4199b8f6a7d38c1dc317.png" style="width:645pt;height:429.75pt;visibility:visible">
            <v:imagedata r:id="rId21" o:title="" croptop="8075f" cropbottom="3015f" cropleft="2877f" cropright="4658f"/>
          </v:shape>
        </w:pict>
      </w:r>
    </w:p>
    <w:p w:rsidR="00B40E66" w:rsidRDefault="00B40E66"/>
    <w:sectPr w:rsidR="00B40E66" w:rsidSect="00227B8A">
      <w:pgSz w:w="16838" w:h="11906" w:orient="landscape" w:code="9"/>
      <w:pgMar w:top="1558" w:right="1440" w:bottom="1246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E66" w:rsidRDefault="00B40E66">
      <w:r>
        <w:separator/>
      </w:r>
    </w:p>
  </w:endnote>
  <w:endnote w:type="continuationSeparator" w:id="0">
    <w:p w:rsidR="00B40E66" w:rsidRDefault="00B40E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66" w:rsidRDefault="00B40E6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66" w:rsidRDefault="00B40E6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66" w:rsidRDefault="00B40E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E66" w:rsidRDefault="00B40E66">
      <w:r>
        <w:separator/>
      </w:r>
    </w:p>
  </w:footnote>
  <w:footnote w:type="continuationSeparator" w:id="0">
    <w:p w:rsidR="00B40E66" w:rsidRDefault="00B40E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66" w:rsidRDefault="00B40E6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66" w:rsidRDefault="00B40E66" w:rsidP="00227B8A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66" w:rsidRDefault="00B40E6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6ACE"/>
    <w:rsid w:val="000B0235"/>
    <w:rsid w:val="00227B8A"/>
    <w:rsid w:val="0063359D"/>
    <w:rsid w:val="00A66ACE"/>
    <w:rsid w:val="00B40E66"/>
    <w:rsid w:val="00D17F14"/>
    <w:rsid w:val="00E62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F14"/>
    <w:pPr>
      <w:widowControl w:val="0"/>
      <w:jc w:val="both"/>
    </w:pPr>
  </w:style>
  <w:style w:type="paragraph" w:styleId="Heading2">
    <w:name w:val="heading 2"/>
    <w:basedOn w:val="Normal"/>
    <w:link w:val="Heading2Char"/>
    <w:uiPriority w:val="99"/>
    <w:qFormat/>
    <w:rsid w:val="00A66ACE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66ACE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mainconftitp">
    <w:name w:val="main_conftitp"/>
    <w:basedOn w:val="Normal"/>
    <w:uiPriority w:val="99"/>
    <w:rsid w:val="00A66AC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rsid w:val="00A66AC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66AC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6ACE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227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C605B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227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C60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06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53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header" Target="header2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10</Pages>
  <Words>3</Words>
  <Characters>20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Micorosoft</cp:lastModifiedBy>
  <cp:revision>2</cp:revision>
  <dcterms:created xsi:type="dcterms:W3CDTF">2020-12-07T02:56:00Z</dcterms:created>
  <dcterms:modified xsi:type="dcterms:W3CDTF">2020-12-07T03:08:00Z</dcterms:modified>
</cp:coreProperties>
</file>